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98DA7" w14:textId="366ED4E0" w:rsidR="00EE698F" w:rsidRDefault="00EE698F" w:rsidP="0078094E">
      <w:pPr>
        <w:spacing w:after="0" w:line="240" w:lineRule="auto"/>
        <w:rPr>
          <w:rFonts w:ascii="Arial Narrow" w:hAnsi="Arial Narrow"/>
        </w:rPr>
      </w:pPr>
    </w:p>
    <w:p w14:paraId="54E9665F" w14:textId="266F15F0" w:rsidR="0048148C" w:rsidRDefault="0048148C" w:rsidP="0078094E">
      <w:pPr>
        <w:spacing w:after="0" w:line="240" w:lineRule="auto"/>
        <w:rPr>
          <w:rFonts w:ascii="Arial Narrow" w:hAnsi="Arial Narrow"/>
        </w:rPr>
      </w:pPr>
    </w:p>
    <w:p w14:paraId="0EA952C9" w14:textId="7386B189" w:rsidR="0048148C" w:rsidRDefault="0048148C" w:rsidP="0078094E">
      <w:pPr>
        <w:spacing w:after="0" w:line="240" w:lineRule="auto"/>
        <w:rPr>
          <w:rFonts w:ascii="Arial Narrow" w:hAnsi="Arial Narrow"/>
        </w:rPr>
      </w:pPr>
      <w:r>
        <w:rPr>
          <w:rFonts w:ascii="Arial Narrow" w:hAnsi="Arial Narrow"/>
          <w:noProof/>
        </w:rPr>
        <w:drawing>
          <wp:inline distT="0" distB="0" distL="0" distR="0" wp14:anchorId="1155C697" wp14:editId="7E90611B">
            <wp:extent cx="5702300" cy="1677147"/>
            <wp:effectExtent l="0" t="0" r="0" b="0"/>
            <wp:docPr id="1" name="Imagen 1" descr="Texto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Texto&#10;&#10;Descripción generada automáticamente con confianza media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5989" cy="1678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94C2F8" w14:textId="7108492E" w:rsidR="0048148C" w:rsidRDefault="0048148C" w:rsidP="0078094E">
      <w:pPr>
        <w:spacing w:after="0" w:line="240" w:lineRule="auto"/>
        <w:rPr>
          <w:rFonts w:ascii="Arial Narrow" w:hAnsi="Arial Narrow"/>
        </w:rPr>
      </w:pPr>
    </w:p>
    <w:p w14:paraId="180EA51D" w14:textId="77777777" w:rsidR="0078094E" w:rsidRPr="0035069F" w:rsidRDefault="0035069F" w:rsidP="0048148C">
      <w:pPr>
        <w:spacing w:after="0" w:line="240" w:lineRule="auto"/>
        <w:jc w:val="center"/>
        <w:rPr>
          <w:rFonts w:ascii="Arial Narrow" w:hAnsi="Arial Narrow"/>
          <w:b/>
        </w:rPr>
      </w:pPr>
      <w:r w:rsidRPr="0035069F">
        <w:rPr>
          <w:rFonts w:ascii="Arial Narrow" w:hAnsi="Arial Narrow"/>
          <w:b/>
        </w:rPr>
        <w:t>Agenda 27 de abril de 2022</w:t>
      </w:r>
    </w:p>
    <w:p w14:paraId="04E0FD9D" w14:textId="77777777" w:rsidR="0035069F" w:rsidRPr="009F5183" w:rsidRDefault="0035069F" w:rsidP="0078094E">
      <w:pPr>
        <w:spacing w:after="0" w:line="240" w:lineRule="auto"/>
        <w:jc w:val="both"/>
        <w:rPr>
          <w:rFonts w:ascii="Arial Narrow" w:hAnsi="Arial Narrow"/>
        </w:rPr>
      </w:pPr>
    </w:p>
    <w:tbl>
      <w:tblPr>
        <w:tblW w:w="505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6"/>
        <w:gridCol w:w="4824"/>
        <w:gridCol w:w="1841"/>
      </w:tblGrid>
      <w:tr w:rsidR="00CA1F49" w:rsidRPr="00CA1F49" w14:paraId="40B5CE19" w14:textId="77777777" w:rsidTr="00594890">
        <w:trPr>
          <w:trHeight w:val="397"/>
          <w:jc w:val="center"/>
        </w:trPr>
        <w:tc>
          <w:tcPr>
            <w:tcW w:w="126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6DCE4"/>
            <w:vAlign w:val="center"/>
            <w:hideMark/>
          </w:tcPr>
          <w:p w14:paraId="466E2CBA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bCs/>
                <w:color w:val="000000"/>
              </w:rPr>
              <w:t xml:space="preserve">ACTIVIDAD </w:t>
            </w:r>
          </w:p>
        </w:tc>
        <w:tc>
          <w:tcPr>
            <w:tcW w:w="270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6DCE4"/>
            <w:vAlign w:val="center"/>
            <w:hideMark/>
          </w:tcPr>
          <w:p w14:paraId="0BB6BA5C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bCs/>
                <w:color w:val="000000"/>
              </w:rPr>
              <w:t xml:space="preserve">ENLACE </w:t>
            </w:r>
          </w:p>
        </w:tc>
        <w:tc>
          <w:tcPr>
            <w:tcW w:w="103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6DCE4"/>
            <w:vAlign w:val="center"/>
            <w:hideMark/>
          </w:tcPr>
          <w:p w14:paraId="7C180647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bCs/>
                <w:color w:val="000000"/>
              </w:rPr>
              <w:t xml:space="preserve">HORA </w:t>
            </w:r>
          </w:p>
        </w:tc>
      </w:tr>
      <w:tr w:rsidR="00CA1F49" w:rsidRPr="00CA1F49" w14:paraId="6E42E9E5" w14:textId="77777777" w:rsidTr="004540FF">
        <w:trPr>
          <w:trHeight w:val="2661"/>
          <w:jc w:val="center"/>
        </w:trPr>
        <w:tc>
          <w:tcPr>
            <w:tcW w:w="126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B07C1C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>Matemática Social y Sostenible</w:t>
            </w:r>
          </w:p>
        </w:tc>
        <w:tc>
          <w:tcPr>
            <w:tcW w:w="270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960EA6" w14:textId="77777777" w:rsidR="00CA1F49" w:rsidRPr="00CA1F49" w:rsidRDefault="00585570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563C1"/>
                <w:u w:val="single"/>
              </w:rPr>
            </w:pPr>
            <w:hyperlink r:id="rId9" w:history="1">
              <w:r w:rsidR="00CA1F49" w:rsidRPr="00CA1F49">
                <w:rPr>
                  <w:rFonts w:ascii="Arial Narrow" w:eastAsia="Times New Roman" w:hAnsi="Arial Narrow" w:cs="Calibri"/>
                  <w:color w:val="0563C1"/>
                  <w:u w:val="single"/>
                </w:rPr>
                <w:t>https://teams.microsoft.com/l/meetup-join/19%3ameeting_MWRhYjQyN2EtN2RhOS00ZDJjLWI0NjUtOGFhYTc4MTg5NTg3%40thread.v2/0?context=%7b%22Tid%22%3a%22618bab0f-20a4-4de3-a10c-e20cee96bb35%22%2c%22Oid%22%3a%2270230023-7de7-4f08-a7c0-6491bd694dca%22%7d</w:t>
              </w:r>
            </w:hyperlink>
          </w:p>
        </w:tc>
        <w:tc>
          <w:tcPr>
            <w:tcW w:w="10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BCACED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color w:val="000000"/>
              </w:rPr>
              <w:t xml:space="preserve">9.00 </w:t>
            </w:r>
            <w:proofErr w:type="spellStart"/>
            <w:r w:rsidRPr="00CA1F49">
              <w:rPr>
                <w:rFonts w:ascii="Arial Narrow" w:eastAsia="Times New Roman" w:hAnsi="Arial Narrow" w:cs="Calibri"/>
                <w:color w:val="000000"/>
              </w:rPr>
              <w:t>a.m</w:t>
            </w:r>
            <w:proofErr w:type="spellEnd"/>
            <w:r w:rsidRPr="00CA1F49">
              <w:rPr>
                <w:rFonts w:ascii="Arial Narrow" w:eastAsia="Times New Roman" w:hAnsi="Arial Narrow" w:cs="Calibri"/>
                <w:color w:val="000000"/>
              </w:rPr>
              <w:t xml:space="preserve"> a 10 a.m. </w:t>
            </w:r>
          </w:p>
        </w:tc>
      </w:tr>
      <w:tr w:rsidR="00CA1F49" w:rsidRPr="00CA1F49" w14:paraId="32B16720" w14:textId="77777777" w:rsidTr="004540FF">
        <w:trPr>
          <w:trHeight w:val="2672"/>
          <w:jc w:val="center"/>
        </w:trPr>
        <w:tc>
          <w:tcPr>
            <w:tcW w:w="126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13E251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>Herramientas virtuales en las Ciencias Básicas</w:t>
            </w:r>
          </w:p>
        </w:tc>
        <w:tc>
          <w:tcPr>
            <w:tcW w:w="270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DDF519" w14:textId="77777777" w:rsidR="00CA1F49" w:rsidRPr="00CA1F49" w:rsidRDefault="00585570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563C1"/>
                <w:u w:val="single"/>
              </w:rPr>
            </w:pPr>
            <w:hyperlink r:id="rId10" w:history="1">
              <w:r w:rsidR="00CA1F49" w:rsidRPr="00CA1F49">
                <w:rPr>
                  <w:rFonts w:ascii="Arial Narrow" w:eastAsia="Times New Roman" w:hAnsi="Arial Narrow" w:cs="Calibri"/>
                  <w:color w:val="0563C1"/>
                  <w:u w:val="single"/>
                </w:rPr>
                <w:t>https://teams.microsoft.com/l/meetup-join/19%3ameeting_YzE1M2E2MmEtYzBlOC00YjAzLTk0MzgtN2ZkOGIxNjlmZmNj%40thread.v2/0?context=%7b%22Tid%22%3a%22618bab0f-20a4-4de3-a10c-e20cee96bb35%22%2c%22Oid%22%3a%2270230023-7de7-4f08-a7c0-6491bd694dca%22%7d</w:t>
              </w:r>
            </w:hyperlink>
          </w:p>
        </w:tc>
        <w:tc>
          <w:tcPr>
            <w:tcW w:w="10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09859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color w:val="000000"/>
              </w:rPr>
              <w:t xml:space="preserve">9 a.m. a 10 a.m. </w:t>
            </w:r>
          </w:p>
        </w:tc>
      </w:tr>
      <w:tr w:rsidR="00CA1F49" w:rsidRPr="00CA1F49" w14:paraId="42C84774" w14:textId="77777777" w:rsidTr="004540FF">
        <w:trPr>
          <w:trHeight w:val="2539"/>
          <w:jc w:val="center"/>
        </w:trPr>
        <w:tc>
          <w:tcPr>
            <w:tcW w:w="126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DF377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lastRenderedPageBreak/>
              <w:t>FRACTALANDIA</w:t>
            </w:r>
          </w:p>
        </w:tc>
        <w:tc>
          <w:tcPr>
            <w:tcW w:w="270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208F4" w14:textId="77777777" w:rsidR="00CA1F49" w:rsidRPr="00CA1F49" w:rsidRDefault="00585570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563C1"/>
                <w:u w:val="single"/>
              </w:rPr>
            </w:pPr>
            <w:hyperlink r:id="rId11" w:history="1">
              <w:r w:rsidR="00CA1F49" w:rsidRPr="00CA1F49">
                <w:rPr>
                  <w:rFonts w:ascii="Arial Narrow" w:eastAsia="Times New Roman" w:hAnsi="Arial Narrow" w:cs="Calibri"/>
                  <w:color w:val="0563C1"/>
                  <w:u w:val="single"/>
                </w:rPr>
                <w:t>https://teams.microsoft.com/l/meetup-join/19%3ameeting_MTc4ZTcwMDItOWNlNi00ZTI0LThmODYtY2MzNjQ2MjQ0ZjBi%40thread.v2/0?context=%7b%22Tid%22%3a%22618bab0f-20a4-4de3-a10c-e20cee96bb35%22%2c%22Oid%22%3a%2270230023-7de7-4f08-a7c0-6491bd694dca%22%7d</w:t>
              </w:r>
            </w:hyperlink>
          </w:p>
        </w:tc>
        <w:tc>
          <w:tcPr>
            <w:tcW w:w="10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1E419F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color w:val="000000"/>
              </w:rPr>
              <w:t xml:space="preserve">10 a.m. a 11 a.m. </w:t>
            </w:r>
          </w:p>
        </w:tc>
      </w:tr>
    </w:tbl>
    <w:p w14:paraId="186A0D0D" w14:textId="77777777" w:rsidR="00CA1F49" w:rsidRDefault="00CA1F49"/>
    <w:p w14:paraId="37837262" w14:textId="77777777" w:rsidR="00594890" w:rsidRDefault="00594890"/>
    <w:p w14:paraId="48C7D817" w14:textId="77777777" w:rsidR="00594890" w:rsidRDefault="00594890"/>
    <w:p w14:paraId="35B9D6ED" w14:textId="77777777" w:rsidR="004540FF" w:rsidRDefault="004540FF"/>
    <w:p w14:paraId="35772381" w14:textId="77777777" w:rsidR="004540FF" w:rsidRDefault="004540FF"/>
    <w:p w14:paraId="3699EACC" w14:textId="77777777" w:rsidR="004540FF" w:rsidRDefault="004540FF"/>
    <w:tbl>
      <w:tblPr>
        <w:tblW w:w="553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5954"/>
        <w:gridCol w:w="1417"/>
      </w:tblGrid>
      <w:tr w:rsidR="00CA1F49" w:rsidRPr="00CA1F49" w14:paraId="529D77BF" w14:textId="77777777" w:rsidTr="004540FF">
        <w:trPr>
          <w:trHeight w:val="397"/>
          <w:jc w:val="center"/>
        </w:trPr>
        <w:tc>
          <w:tcPr>
            <w:tcW w:w="122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49D17345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bCs/>
                <w:color w:val="000000"/>
              </w:rPr>
              <w:t xml:space="preserve">ACTIVIDAD </w:t>
            </w:r>
          </w:p>
        </w:tc>
        <w:tc>
          <w:tcPr>
            <w:tcW w:w="304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033FEBC5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bCs/>
                <w:color w:val="000000"/>
              </w:rPr>
              <w:t xml:space="preserve">ENLACE </w:t>
            </w:r>
          </w:p>
        </w:tc>
        <w:tc>
          <w:tcPr>
            <w:tcW w:w="72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4644A5E7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bCs/>
                <w:color w:val="000000"/>
              </w:rPr>
              <w:t xml:space="preserve">HORA </w:t>
            </w:r>
          </w:p>
        </w:tc>
      </w:tr>
      <w:tr w:rsidR="00541BC9" w:rsidRPr="00CA1F49" w14:paraId="33695321" w14:textId="77777777" w:rsidTr="004540FF">
        <w:trPr>
          <w:trHeight w:val="1511"/>
          <w:jc w:val="center"/>
        </w:trPr>
        <w:tc>
          <w:tcPr>
            <w:tcW w:w="122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07A948" w14:textId="77777777" w:rsidR="00541BC9" w:rsidRPr="00CA1F49" w:rsidRDefault="00541BC9" w:rsidP="0059489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</w:rPr>
            </w:pPr>
            <w:r>
              <w:rPr>
                <w:rFonts w:ascii="Arial Narrow" w:eastAsia="Times New Roman" w:hAnsi="Arial Narrow" w:cs="Calibri"/>
                <w:b/>
                <w:color w:val="000000"/>
              </w:rPr>
              <w:t>Sesión informativa: oportunidades de intercambio internacional virtual para estudiantes</w:t>
            </w:r>
          </w:p>
        </w:tc>
        <w:tc>
          <w:tcPr>
            <w:tcW w:w="304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F639A1" w14:textId="77777777" w:rsidR="00541BC9" w:rsidRDefault="00585570" w:rsidP="00594890">
            <w:pPr>
              <w:spacing w:after="0" w:line="240" w:lineRule="auto"/>
              <w:jc w:val="center"/>
            </w:pPr>
            <w:hyperlink r:id="rId12" w:history="1">
              <w:r w:rsidR="00541BC9" w:rsidRPr="00CA1F49">
                <w:rPr>
                  <w:rFonts w:ascii="Arial Narrow" w:eastAsia="Times New Roman" w:hAnsi="Arial Narrow" w:cs="Calibri"/>
                  <w:color w:val="0563C1"/>
                  <w:u w:val="single"/>
                </w:rPr>
                <w:t>https://teams.microsoft.com/l/meetup-join/19%3ameeting_MDcyOWQ5OGMtMmViMC00YzdmLTkyMzktY2I0YjNkNzIxNjY5%40thread.v2/0?context=%7b%22Tid%22%3a%22618bab0f-20a4-4de3-a10c-e20cee96bb35%22%2c%22Oid%22%3a%2270230023-7de7-4f08-a7c0-6491bd694dca%22%7d</w:t>
              </w:r>
            </w:hyperlink>
          </w:p>
        </w:tc>
        <w:tc>
          <w:tcPr>
            <w:tcW w:w="72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0D7C61" w14:textId="77777777" w:rsidR="00541BC9" w:rsidRPr="00CA1F49" w:rsidRDefault="00541BC9" w:rsidP="0059489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</w:rPr>
            </w:pPr>
            <w:r>
              <w:rPr>
                <w:rFonts w:ascii="Arial Narrow" w:eastAsia="Times New Roman" w:hAnsi="Arial Narrow" w:cs="Calibri"/>
                <w:color w:val="000000"/>
              </w:rPr>
              <w:t xml:space="preserve">10:00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</w:rPr>
              <w:t>a.m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</w:rPr>
              <w:t xml:space="preserve"> a 11:00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</w:rPr>
              <w:t>a.m</w:t>
            </w:r>
            <w:proofErr w:type="spellEnd"/>
          </w:p>
        </w:tc>
      </w:tr>
      <w:tr w:rsidR="00594890" w:rsidRPr="00CA1F49" w14:paraId="293F3D64" w14:textId="77777777" w:rsidTr="004540FF">
        <w:trPr>
          <w:trHeight w:val="1511"/>
          <w:jc w:val="center"/>
        </w:trPr>
        <w:tc>
          <w:tcPr>
            <w:tcW w:w="122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A6F42C" w14:textId="77777777" w:rsidR="00594890" w:rsidRPr="00CA1F49" w:rsidRDefault="00594890" w:rsidP="0059489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 xml:space="preserve">AVA con </w:t>
            </w:r>
            <w:proofErr w:type="spellStart"/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>Geogebra</w:t>
            </w:r>
            <w:proofErr w:type="spellEnd"/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 xml:space="preserve"> </w:t>
            </w:r>
          </w:p>
        </w:tc>
        <w:tc>
          <w:tcPr>
            <w:tcW w:w="304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F23E5D" w14:textId="77777777" w:rsidR="00594890" w:rsidRPr="00CA1F49" w:rsidRDefault="00585570" w:rsidP="0059489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563C1"/>
                <w:u w:val="single"/>
              </w:rPr>
            </w:pPr>
            <w:hyperlink r:id="rId13" w:history="1">
              <w:r w:rsidR="00594890" w:rsidRPr="00CA1F49">
                <w:rPr>
                  <w:rFonts w:ascii="Arial Narrow" w:eastAsia="Times New Roman" w:hAnsi="Arial Narrow" w:cs="Calibri"/>
                  <w:color w:val="0563C1"/>
                  <w:u w:val="single"/>
                </w:rPr>
                <w:t>https://teams.microsoft.com/l/meetup-join/19%3ameeting_MDcyOWQ5OGMtMmViMC00YzdmLTkyMzktY2I0YjNkNzIxNjY5%40thread.v2/0?context=%7b%22Tid%22%3a%22618bab0f-20a4-4de3-a10c-e20cee96bb35%22%2c%22Oid%22%3a%2270230023-7de7-4f08-a7c0-6491bd694dca%22%7d</w:t>
              </w:r>
            </w:hyperlink>
          </w:p>
        </w:tc>
        <w:tc>
          <w:tcPr>
            <w:tcW w:w="72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F2B5B" w14:textId="77777777" w:rsidR="00594890" w:rsidRPr="00CA1F49" w:rsidRDefault="00594890" w:rsidP="0059489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color w:val="000000"/>
              </w:rPr>
              <w:t xml:space="preserve">11 a.m. a 12 m. </w:t>
            </w:r>
          </w:p>
        </w:tc>
      </w:tr>
      <w:tr w:rsidR="00CA1F49" w:rsidRPr="00CA1F49" w14:paraId="43ABAD6A" w14:textId="77777777" w:rsidTr="004540FF">
        <w:trPr>
          <w:trHeight w:val="1828"/>
          <w:jc w:val="center"/>
        </w:trPr>
        <w:tc>
          <w:tcPr>
            <w:tcW w:w="122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22FE6A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 xml:space="preserve">Operación Ciencia </w:t>
            </w: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br/>
              <w:t xml:space="preserve">con Matemáticas </w:t>
            </w:r>
          </w:p>
        </w:tc>
        <w:tc>
          <w:tcPr>
            <w:tcW w:w="304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872796" w14:textId="77777777" w:rsidR="00CA1F49" w:rsidRPr="00CA1F49" w:rsidRDefault="00585570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563C1"/>
                <w:u w:val="single"/>
              </w:rPr>
            </w:pPr>
            <w:hyperlink r:id="rId14" w:history="1">
              <w:r w:rsidR="00CA1F49" w:rsidRPr="00CA1F49">
                <w:rPr>
                  <w:rFonts w:ascii="Arial Narrow" w:eastAsia="Times New Roman" w:hAnsi="Arial Narrow" w:cs="Calibri"/>
                  <w:color w:val="0563C1"/>
                  <w:u w:val="single"/>
                </w:rPr>
                <w:t>https://teams.microsoft.com/l/meetup-join/19%3ameeting_ZWQwNDJmNWEtNWVkMS00MDdhLWE1YTQtYmE0ZDI4NDkwYjE1%40thread.v2/0?context=%7b%22Tid%22%3a%22618bab0f-20a4-4de3-a10c-e20cee96bb35%22%2c%22Oid%22%3a%2270230023-7de7-4f08-a7c0-6491bd694dca%22%7d</w:t>
              </w:r>
            </w:hyperlink>
          </w:p>
        </w:tc>
        <w:tc>
          <w:tcPr>
            <w:tcW w:w="72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0681BA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color w:val="000000"/>
              </w:rPr>
              <w:t xml:space="preserve">2 p.m. a 4 p.m. </w:t>
            </w:r>
          </w:p>
        </w:tc>
      </w:tr>
      <w:tr w:rsidR="00CA1F49" w:rsidRPr="00CA1F49" w14:paraId="3C09401C" w14:textId="77777777" w:rsidTr="004540FF">
        <w:trPr>
          <w:trHeight w:val="1814"/>
          <w:jc w:val="center"/>
        </w:trPr>
        <w:tc>
          <w:tcPr>
            <w:tcW w:w="122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88444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lastRenderedPageBreak/>
              <w:t xml:space="preserve">Café Con - Ciencia </w:t>
            </w:r>
          </w:p>
        </w:tc>
        <w:tc>
          <w:tcPr>
            <w:tcW w:w="304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66E67E" w14:textId="77777777" w:rsidR="00CA1F49" w:rsidRPr="00CA1F49" w:rsidRDefault="00585570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563C1"/>
                <w:u w:val="single"/>
              </w:rPr>
            </w:pPr>
            <w:hyperlink r:id="rId15" w:history="1">
              <w:r w:rsidR="00CA1F49" w:rsidRPr="00CA1F49">
                <w:rPr>
                  <w:rFonts w:ascii="Arial Narrow" w:eastAsia="Times New Roman" w:hAnsi="Arial Narrow" w:cs="Calibri"/>
                  <w:color w:val="0563C1"/>
                  <w:u w:val="single"/>
                </w:rPr>
                <w:t>https://teams.microsoft.com/l/meetup-join/19%3ameeting_YTI3NDhiNzEtZTdkYy00NzNhLWJmMGUtYzQyYTAzYjdjZDA1%40thread.v2/0?context=%7b%22Tid%22%3a%22618bab0f-20a4-4de3-a10c-e20cee96bb35%22%2c%22Oid%22%3a%2270230023-7de7-4f08-a7c0-6491bd694dca%22%7d</w:t>
              </w:r>
            </w:hyperlink>
          </w:p>
        </w:tc>
        <w:tc>
          <w:tcPr>
            <w:tcW w:w="72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A535AE" w14:textId="77777777" w:rsidR="00CA1F49" w:rsidRPr="00CA1F49" w:rsidRDefault="00CA1F49" w:rsidP="00CA1F4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color w:val="000000"/>
              </w:rPr>
              <w:t xml:space="preserve">2 p.m. a 4 p.m. </w:t>
            </w:r>
          </w:p>
        </w:tc>
      </w:tr>
      <w:tr w:rsidR="00EC55E4" w:rsidRPr="00CA1F49" w14:paraId="12E4E23E" w14:textId="77777777" w:rsidTr="004540FF">
        <w:trPr>
          <w:trHeight w:val="1814"/>
          <w:jc w:val="center"/>
        </w:trPr>
        <w:tc>
          <w:tcPr>
            <w:tcW w:w="122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ED3B3A" w14:textId="77777777" w:rsidR="00EC55E4" w:rsidRPr="00EC55E4" w:rsidRDefault="00EC55E4" w:rsidP="00EC55E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  <w:lang w:val="es-ES" w:eastAsia="es-ES"/>
              </w:rPr>
            </w:pPr>
            <w:r w:rsidRPr="00EC55E4">
              <w:rPr>
                <w:rFonts w:ascii="Arial Narrow" w:eastAsia="Times New Roman" w:hAnsi="Arial Narrow" w:cstheme="minorHAnsi"/>
                <w:b/>
                <w:color w:val="000000"/>
                <w:lang w:eastAsia="es-ES"/>
              </w:rPr>
              <w:t>“ Empatía y comunicación: claves para un óptimo ambiente de aprendizaje”</w:t>
            </w:r>
          </w:p>
        </w:tc>
        <w:tc>
          <w:tcPr>
            <w:tcW w:w="304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05FDBB" w14:textId="77777777" w:rsidR="00EC55E4" w:rsidRPr="00EC55E4" w:rsidRDefault="00585570" w:rsidP="00EC55E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563C1"/>
                <w:u w:val="single"/>
                <w:lang w:val="es-ES" w:eastAsia="es-ES"/>
              </w:rPr>
            </w:pPr>
            <w:hyperlink r:id="rId16" w:history="1">
              <w:r w:rsidR="00EC55E4" w:rsidRPr="00EC55E4">
                <w:rPr>
                  <w:rFonts w:ascii="Arial Narrow" w:eastAsia="Times New Roman" w:hAnsi="Arial Narrow" w:cstheme="minorHAnsi"/>
                  <w:color w:val="0563C1"/>
                  <w:u w:val="single"/>
                  <w:lang w:eastAsia="es-ES"/>
                </w:rPr>
                <w:t>https://teams.microsoft.com/l/meetup-join/19%3ameeting_NmU0ZmZiNjYtMzk5MS00OGJlLTg3ODUtOGUzMzc0NzkzZTc5%40thread.v2/0?context=%7b%22Tid%22%3a%22618bab0f-20a4-4de3-a10c-e20cee96bb35%22%2c%22Oid%22%3a%22d637084a-ac1f-4484-85ca-f005ca3cbe81%22%7d</w:t>
              </w:r>
            </w:hyperlink>
          </w:p>
        </w:tc>
        <w:tc>
          <w:tcPr>
            <w:tcW w:w="72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E3CAB8" w14:textId="77777777" w:rsidR="00EC55E4" w:rsidRPr="00EC55E4" w:rsidRDefault="00EC55E4" w:rsidP="00EC55E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val="es-ES" w:eastAsia="es-ES"/>
              </w:rPr>
            </w:pPr>
            <w:r w:rsidRPr="00EC55E4">
              <w:rPr>
                <w:rFonts w:ascii="Arial Narrow" w:eastAsia="Times New Roman" w:hAnsi="Arial Narrow" w:cstheme="minorHAnsi"/>
                <w:color w:val="000000"/>
                <w:lang w:eastAsia="es-ES"/>
              </w:rPr>
              <w:t>2:00 pm a 3:30 pm</w:t>
            </w:r>
          </w:p>
        </w:tc>
      </w:tr>
      <w:tr w:rsidR="00EC55E4" w:rsidRPr="00CA1F49" w14:paraId="73AAC79E" w14:textId="77777777" w:rsidTr="004540FF">
        <w:trPr>
          <w:trHeight w:val="2211"/>
          <w:jc w:val="center"/>
        </w:trPr>
        <w:tc>
          <w:tcPr>
            <w:tcW w:w="122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C81F7D" w14:textId="77777777" w:rsidR="00EC55E4" w:rsidRPr="00CA1F49" w:rsidRDefault="00EC55E4" w:rsidP="00EC55E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>Cine “Interestelar”</w:t>
            </w: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br/>
              <w:t xml:space="preserve">Explicación física </w:t>
            </w:r>
          </w:p>
        </w:tc>
        <w:tc>
          <w:tcPr>
            <w:tcW w:w="304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6CFCBE" w14:textId="77777777" w:rsidR="00EC55E4" w:rsidRPr="00CA1F49" w:rsidRDefault="00585570" w:rsidP="00EC55E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563C1"/>
                <w:u w:val="single"/>
              </w:rPr>
            </w:pPr>
            <w:hyperlink r:id="rId17" w:history="1">
              <w:r w:rsidR="00EC55E4" w:rsidRPr="00CA1F49">
                <w:rPr>
                  <w:rFonts w:ascii="Arial Narrow" w:eastAsia="Times New Roman" w:hAnsi="Arial Narrow" w:cs="Calibri"/>
                  <w:color w:val="0563C1"/>
                  <w:u w:val="single"/>
                </w:rPr>
                <w:t>https://teams.microsoft.com/l/meetup-join/19%3ameeting_ZmZkODk3NWMtZDBhZi00YWFmLWE2YTYtYTJhOTgxMzFkNWIy%40thread.v2/0?context=%7b%22Tid%22%3a%22618bab0f-20a4-4de3-a10c-e20cee96bb35%22%2c%22Oid%22%3a%2270230023-7de7-4f08-a7c0-6491bd694dca%22%7d</w:t>
              </w:r>
            </w:hyperlink>
          </w:p>
        </w:tc>
        <w:tc>
          <w:tcPr>
            <w:tcW w:w="725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28C217" w14:textId="77777777" w:rsidR="00EC55E4" w:rsidRPr="00CA1F49" w:rsidRDefault="00EC55E4" w:rsidP="00EC55E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color w:val="000000"/>
              </w:rPr>
              <w:t xml:space="preserve">4 p.m. a 5 p.m. </w:t>
            </w:r>
          </w:p>
        </w:tc>
      </w:tr>
      <w:tr w:rsidR="00EC55E4" w:rsidRPr="00CA1F49" w14:paraId="3FF7814A" w14:textId="77777777" w:rsidTr="004540FF">
        <w:trPr>
          <w:trHeight w:val="1984"/>
          <w:jc w:val="center"/>
        </w:trPr>
        <w:tc>
          <w:tcPr>
            <w:tcW w:w="122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B8DB60" w14:textId="77777777" w:rsidR="00EC55E4" w:rsidRPr="00CA1F49" w:rsidRDefault="00EC55E4" w:rsidP="00EC55E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color w:val="000000"/>
              </w:rPr>
            </w:pP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 xml:space="preserve">Premiación </w:t>
            </w:r>
            <w:proofErr w:type="spellStart"/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>Cosplay</w:t>
            </w:r>
            <w:proofErr w:type="spellEnd"/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t xml:space="preserve"> de la Ciencia</w:t>
            </w:r>
            <w:r w:rsidRPr="00CA1F49">
              <w:rPr>
                <w:rFonts w:ascii="Arial Narrow" w:eastAsia="Times New Roman" w:hAnsi="Arial Narrow" w:cs="Calibri"/>
                <w:b/>
                <w:color w:val="000000"/>
              </w:rPr>
              <w:br/>
              <w:t xml:space="preserve">Concurso Personajes representativos de la Ciencia y las Matemáticas (Votaciones Estudiantes por redes sociales) </w:t>
            </w:r>
          </w:p>
        </w:tc>
        <w:tc>
          <w:tcPr>
            <w:tcW w:w="304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4F021" w14:textId="77777777" w:rsidR="00EC55E4" w:rsidRPr="00CA1F49" w:rsidRDefault="00585570" w:rsidP="00EC55E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563C1"/>
                <w:u w:val="single"/>
              </w:rPr>
            </w:pPr>
            <w:hyperlink r:id="rId18" w:history="1">
              <w:r w:rsidR="00EC55E4" w:rsidRPr="00CA1F49">
                <w:rPr>
                  <w:rFonts w:ascii="Arial Narrow" w:eastAsia="Times New Roman" w:hAnsi="Arial Narrow" w:cs="Calibri"/>
                  <w:color w:val="0563C1"/>
                  <w:u w:val="single"/>
                </w:rPr>
                <w:t>https://teams.microsoft.com/l/meetup-join/19%3ameeting_ODE1OWVmYzgtN2JkMi00MDljLTkyYjMtMTRlMmMwY2Q0MjNi%40thread.v2/0?context=%7b%22Tid%22%3a%22618bab0f-20a4-4de3-a10c-e20cee96bb35%22%2c%22Oid%22%3a%2270230023-7de7-4f08-a7c0-6491bd694dca%22%7d</w:t>
              </w:r>
            </w:hyperlink>
          </w:p>
        </w:tc>
        <w:tc>
          <w:tcPr>
            <w:tcW w:w="725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3CFE5F" w14:textId="77777777" w:rsidR="00EC55E4" w:rsidRPr="00CA1F49" w:rsidRDefault="00EC55E4" w:rsidP="00EC55E4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</w:rPr>
            </w:pPr>
          </w:p>
        </w:tc>
      </w:tr>
    </w:tbl>
    <w:p w14:paraId="1527DA9D" w14:textId="77777777" w:rsidR="0078094E" w:rsidRDefault="0078094E" w:rsidP="004F452B">
      <w:pPr>
        <w:spacing w:after="0" w:line="240" w:lineRule="auto"/>
      </w:pPr>
    </w:p>
    <w:p w14:paraId="34FA6DA3" w14:textId="77777777" w:rsidR="00B964B7" w:rsidRDefault="00B964B7" w:rsidP="00594890">
      <w:pPr>
        <w:spacing w:after="0" w:line="240" w:lineRule="auto"/>
        <w:jc w:val="both"/>
        <w:rPr>
          <w:rFonts w:ascii="Arial Narrow" w:hAnsi="Arial Narrow"/>
        </w:rPr>
      </w:pPr>
    </w:p>
    <w:p w14:paraId="064CCD53" w14:textId="77777777" w:rsidR="00B964B7" w:rsidRDefault="00B964B7" w:rsidP="00594890">
      <w:pPr>
        <w:spacing w:after="0" w:line="240" w:lineRule="auto"/>
        <w:jc w:val="both"/>
        <w:rPr>
          <w:rFonts w:ascii="Arial Narrow" w:hAnsi="Arial Narrow"/>
        </w:rPr>
      </w:pPr>
    </w:p>
    <w:p w14:paraId="4B6DAB17" w14:textId="77777777" w:rsidR="00B964B7" w:rsidRPr="005F59E3" w:rsidRDefault="00B964B7" w:rsidP="00594890">
      <w:pPr>
        <w:spacing w:after="0" w:line="240" w:lineRule="auto"/>
        <w:jc w:val="both"/>
        <w:rPr>
          <w:rFonts w:ascii="Arial Narrow" w:hAnsi="Arial Narrow"/>
        </w:rPr>
      </w:pPr>
    </w:p>
    <w:p w14:paraId="49496533" w14:textId="77777777" w:rsidR="005F59E3" w:rsidRPr="005F59E3" w:rsidRDefault="005F59E3" w:rsidP="00594890">
      <w:pPr>
        <w:spacing w:after="0" w:line="240" w:lineRule="auto"/>
        <w:jc w:val="both"/>
        <w:rPr>
          <w:rFonts w:ascii="Arial Narrow" w:hAnsi="Arial Narrow"/>
          <w:b/>
        </w:rPr>
      </w:pPr>
      <w:r w:rsidRPr="005F59E3">
        <w:rPr>
          <w:rFonts w:ascii="Arial Narrow" w:hAnsi="Arial Narrow"/>
          <w:b/>
        </w:rPr>
        <w:t>ENLACES PARA REGISTRO DE ASISTENCIA:</w:t>
      </w:r>
    </w:p>
    <w:p w14:paraId="1FBC392F" w14:textId="77777777" w:rsidR="005F59E3" w:rsidRPr="005F59E3" w:rsidRDefault="005F59E3" w:rsidP="00594890">
      <w:pPr>
        <w:spacing w:after="0" w:line="240" w:lineRule="auto"/>
        <w:jc w:val="both"/>
        <w:rPr>
          <w:rFonts w:ascii="Arial Narrow" w:hAnsi="Arial Narrow"/>
        </w:rPr>
      </w:pPr>
    </w:p>
    <w:p w14:paraId="12EA89E2" w14:textId="77777777" w:rsidR="005F59E3" w:rsidRPr="005F59E3" w:rsidRDefault="005F59E3" w:rsidP="00594890">
      <w:pPr>
        <w:spacing w:after="0" w:line="240" w:lineRule="auto"/>
        <w:jc w:val="both"/>
        <w:rPr>
          <w:rFonts w:ascii="Arial Narrow" w:hAnsi="Arial Narrow"/>
        </w:rPr>
      </w:pPr>
      <w:r w:rsidRPr="005F59E3">
        <w:rPr>
          <w:rFonts w:ascii="Arial Narrow" w:hAnsi="Arial Narrow"/>
        </w:rPr>
        <w:t xml:space="preserve">ACTIVIDADES DEPARTAMENTO DE CIENCIAS BÁSICAS: </w:t>
      </w:r>
    </w:p>
    <w:p w14:paraId="4AB8535B" w14:textId="77777777" w:rsidR="00594890" w:rsidRPr="005F59E3" w:rsidRDefault="00594890" w:rsidP="00594890">
      <w:pPr>
        <w:spacing w:after="0" w:line="240" w:lineRule="auto"/>
        <w:rPr>
          <w:rFonts w:ascii="Arial Narrow" w:hAnsi="Arial Narrow"/>
        </w:rPr>
      </w:pPr>
    </w:p>
    <w:p w14:paraId="1C62A300" w14:textId="77777777" w:rsidR="00EE698F" w:rsidRPr="005F59E3" w:rsidRDefault="00585570" w:rsidP="00594890">
      <w:pPr>
        <w:spacing w:after="0" w:line="240" w:lineRule="auto"/>
        <w:jc w:val="both"/>
        <w:rPr>
          <w:rFonts w:ascii="Arial Narrow" w:hAnsi="Arial Narrow"/>
        </w:rPr>
      </w:pPr>
      <w:hyperlink r:id="rId19" w:history="1">
        <w:r w:rsidR="00594890" w:rsidRPr="005F59E3">
          <w:rPr>
            <w:rStyle w:val="Hipervnculo"/>
            <w:rFonts w:ascii="Arial Narrow" w:hAnsi="Arial Narrow"/>
          </w:rPr>
          <w:t>https://forms.office.com/Pages/ResponsePage.aspx?id=D6uLYaQg402hDOIM7pa7NSMAI3DnfQhPp8Bkkb1pTcpUMlVEVk9GVU5ZSlhTUlJSRjFUOVlMQjVINS4u</w:t>
        </w:r>
      </w:hyperlink>
    </w:p>
    <w:p w14:paraId="0F1401C8" w14:textId="77777777" w:rsidR="00594890" w:rsidRPr="005F59E3" w:rsidRDefault="00594890" w:rsidP="00EE698F">
      <w:pPr>
        <w:spacing w:after="0" w:line="240" w:lineRule="auto"/>
        <w:jc w:val="both"/>
        <w:rPr>
          <w:rFonts w:ascii="Arial Narrow" w:hAnsi="Arial Narrow"/>
        </w:rPr>
      </w:pPr>
    </w:p>
    <w:p w14:paraId="0D9513C6" w14:textId="77777777" w:rsidR="00594890" w:rsidRPr="005F59E3" w:rsidRDefault="00594890" w:rsidP="00594890">
      <w:pPr>
        <w:spacing w:after="0" w:line="240" w:lineRule="auto"/>
        <w:jc w:val="center"/>
        <w:rPr>
          <w:rFonts w:ascii="Arial Narrow" w:hAnsi="Arial Narrow"/>
        </w:rPr>
      </w:pPr>
      <w:r w:rsidRPr="005F59E3">
        <w:rPr>
          <w:rFonts w:ascii="Arial Narrow" w:hAnsi="Arial Narrow"/>
          <w:noProof/>
        </w:rPr>
        <w:lastRenderedPageBreak/>
        <w:drawing>
          <wp:inline distT="0" distB="0" distL="0" distR="0" wp14:anchorId="0A1FFA4E" wp14:editId="07D23D29">
            <wp:extent cx="1505168" cy="1501253"/>
            <wp:effectExtent l="0" t="0" r="0" b="381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562780" cy="1558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245CA9" w14:textId="77777777" w:rsidR="007C7A42" w:rsidRPr="005F59E3" w:rsidRDefault="007C7A42" w:rsidP="00B52511">
      <w:pPr>
        <w:spacing w:after="0" w:line="240" w:lineRule="auto"/>
        <w:jc w:val="both"/>
        <w:rPr>
          <w:rFonts w:ascii="Arial Narrow" w:hAnsi="Arial Narrow" w:cs="Times New Roman"/>
          <w:i/>
        </w:rPr>
      </w:pPr>
    </w:p>
    <w:p w14:paraId="2D038F0B" w14:textId="77777777" w:rsidR="007C7A42" w:rsidRPr="005F59E3" w:rsidRDefault="007C7A42" w:rsidP="00B52511">
      <w:pPr>
        <w:spacing w:after="0" w:line="240" w:lineRule="auto"/>
        <w:jc w:val="both"/>
        <w:rPr>
          <w:rFonts w:ascii="Arial Narrow" w:hAnsi="Arial Narrow" w:cs="Times New Roman"/>
          <w:i/>
        </w:rPr>
      </w:pPr>
    </w:p>
    <w:p w14:paraId="7C93760E" w14:textId="77777777" w:rsidR="007C7A42" w:rsidRPr="005F59E3" w:rsidRDefault="007C7A42" w:rsidP="00B52511">
      <w:pPr>
        <w:spacing w:after="0" w:line="240" w:lineRule="auto"/>
        <w:jc w:val="both"/>
        <w:rPr>
          <w:rFonts w:ascii="Arial Narrow" w:hAnsi="Arial Narrow" w:cs="Times New Roman"/>
          <w:i/>
        </w:rPr>
      </w:pPr>
    </w:p>
    <w:p w14:paraId="4024E7DA" w14:textId="77777777" w:rsidR="007C7A42" w:rsidRPr="005F59E3" w:rsidRDefault="005F59E3" w:rsidP="00B52511">
      <w:pPr>
        <w:spacing w:after="0" w:line="240" w:lineRule="auto"/>
        <w:jc w:val="both"/>
        <w:rPr>
          <w:rFonts w:ascii="Arial Narrow" w:eastAsia="Times New Roman" w:hAnsi="Arial Narrow" w:cstheme="minorHAnsi"/>
          <w:color w:val="000000"/>
          <w:lang w:eastAsia="es-ES"/>
        </w:rPr>
      </w:pPr>
      <w:r w:rsidRPr="005F59E3">
        <w:rPr>
          <w:rFonts w:ascii="Arial Narrow" w:hAnsi="Arial Narrow" w:cs="Times New Roman"/>
        </w:rPr>
        <w:t xml:space="preserve">ACTIVIDAD DIRECCIÓN DE CURRÍCULO - MESA DE DIÁLOGO </w:t>
      </w:r>
      <w:r w:rsidRPr="005F59E3">
        <w:rPr>
          <w:rFonts w:ascii="Arial Narrow" w:eastAsia="Times New Roman" w:hAnsi="Arial Narrow" w:cstheme="minorHAnsi"/>
          <w:color w:val="000000"/>
          <w:lang w:eastAsia="es-ES"/>
        </w:rPr>
        <w:t>“Empatía y comunicación: claves para un óptimo ambiente de aprendizaje”</w:t>
      </w:r>
    </w:p>
    <w:p w14:paraId="62DF7E45" w14:textId="77777777" w:rsidR="005F59E3" w:rsidRPr="005F59E3" w:rsidRDefault="005F59E3" w:rsidP="00B52511">
      <w:pPr>
        <w:spacing w:after="0" w:line="240" w:lineRule="auto"/>
        <w:jc w:val="both"/>
        <w:rPr>
          <w:rFonts w:ascii="Arial Narrow" w:eastAsia="Times New Roman" w:hAnsi="Arial Narrow" w:cstheme="minorHAnsi"/>
          <w:color w:val="000000"/>
          <w:lang w:eastAsia="es-ES"/>
        </w:rPr>
      </w:pPr>
    </w:p>
    <w:p w14:paraId="32FC025F" w14:textId="77777777" w:rsidR="005F59E3" w:rsidRPr="005F59E3" w:rsidRDefault="005F59E3" w:rsidP="00B52511">
      <w:pPr>
        <w:spacing w:after="0" w:line="240" w:lineRule="auto"/>
        <w:jc w:val="both"/>
        <w:rPr>
          <w:rFonts w:ascii="Arial Narrow" w:eastAsia="Times New Roman" w:hAnsi="Arial Narrow" w:cstheme="minorHAnsi"/>
          <w:color w:val="000000"/>
          <w:lang w:eastAsia="es-ES"/>
        </w:rPr>
      </w:pPr>
      <w:r w:rsidRPr="005F59E3">
        <w:rPr>
          <w:rFonts w:ascii="Arial Narrow" w:eastAsia="Times New Roman" w:hAnsi="Arial Narrow" w:cstheme="minorHAnsi"/>
          <w:color w:val="000000"/>
          <w:lang w:eastAsia="es-ES"/>
        </w:rPr>
        <w:t>https://forms.office.com/Pages/ResponsePage.aspx?id=D6uLYaQg402hDOIM7pa7NUoIN9YfrIREhcrwBco8voFUQVk3RUlGUTVFUzFSUFYyWkxGVVdQUzVMVS4u</w:t>
      </w:r>
    </w:p>
    <w:p w14:paraId="08F3C02B" w14:textId="77777777" w:rsidR="005F59E3" w:rsidRPr="005F59E3" w:rsidRDefault="005F59E3" w:rsidP="00B52511">
      <w:pPr>
        <w:spacing w:after="0" w:line="240" w:lineRule="auto"/>
        <w:jc w:val="both"/>
        <w:rPr>
          <w:rFonts w:ascii="Arial Narrow" w:hAnsi="Arial Narrow" w:cs="Times New Roman"/>
        </w:rPr>
      </w:pPr>
    </w:p>
    <w:sectPr w:rsidR="005F59E3" w:rsidRPr="005F59E3" w:rsidSect="008316D8">
      <w:headerReference w:type="default" r:id="rId21"/>
      <w:footerReference w:type="default" r:id="rId22"/>
      <w:pgSz w:w="12242" w:h="15842" w:code="1"/>
      <w:pgMar w:top="1701" w:right="1701" w:bottom="1701" w:left="1701" w:header="737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703C0" w14:textId="77777777" w:rsidR="00585570" w:rsidRDefault="00585570">
      <w:pPr>
        <w:spacing w:after="0" w:line="240" w:lineRule="auto"/>
      </w:pPr>
      <w:r>
        <w:separator/>
      </w:r>
    </w:p>
  </w:endnote>
  <w:endnote w:type="continuationSeparator" w:id="0">
    <w:p w14:paraId="097F0B07" w14:textId="77777777" w:rsidR="00585570" w:rsidRDefault="00585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FAB81" w14:textId="77777777" w:rsidR="00285B94" w:rsidRDefault="00592FDF" w:rsidP="00285B94">
    <w:pPr>
      <w:spacing w:after="0" w:line="240" w:lineRule="auto"/>
      <w:ind w:left="-1418" w:right="-799"/>
      <w:jc w:val="center"/>
      <w:rPr>
        <w:rFonts w:ascii="Arial Narrow" w:hAnsi="Arial Narrow"/>
        <w:sz w:val="16"/>
        <w:szCs w:val="16"/>
        <w:lang w:val="es-MX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C44ADD6" wp14:editId="71CDE2A0">
          <wp:simplePos x="0" y="0"/>
          <wp:positionH relativeFrom="column">
            <wp:posOffset>5779770</wp:posOffset>
          </wp:positionH>
          <wp:positionV relativeFrom="paragraph">
            <wp:posOffset>-1387475</wp:posOffset>
          </wp:positionV>
          <wp:extent cx="161290" cy="1012825"/>
          <wp:effectExtent l="0" t="0" r="0" b="0"/>
          <wp:wrapNone/>
          <wp:docPr id="4" name="Imagen 4" descr="C:\Users\pablo.mendez\Desktop\Frase-Mineducacion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C:\Users\pablo.mendez\Desktop\Frase-Mineducacion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290" cy="1012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50800" w:rsidRPr="00931B2F">
      <w:rPr>
        <w:rFonts w:ascii="Arial Narrow" w:hAnsi="Arial Narrow"/>
        <w:sz w:val="16"/>
        <w:szCs w:val="16"/>
        <w:lang w:val="es-MX"/>
      </w:rPr>
      <w:t>SEDE MEDELLÍN Campus de Laureles Circular 1ª Nº 70-01 / Teléfono: (057) (4) 4159015 / Fax (057) (4) 2502080 / Apartado Aéreo 56006</w:t>
    </w:r>
    <w:r w:rsidR="00C50800">
      <w:rPr>
        <w:rFonts w:ascii="Arial Narrow" w:hAnsi="Arial Narrow"/>
        <w:sz w:val="16"/>
        <w:szCs w:val="16"/>
        <w:lang w:val="es-MX"/>
      </w:rPr>
      <w:t xml:space="preserve"> / E-mail: </w:t>
    </w:r>
    <w:hyperlink r:id="rId2" w:history="1">
      <w:r w:rsidR="00C50800" w:rsidRPr="002141AC">
        <w:rPr>
          <w:rStyle w:val="Hipervnculo"/>
          <w:rFonts w:ascii="Arial Narrow" w:hAnsi="Arial Narrow"/>
          <w:sz w:val="16"/>
          <w:szCs w:val="16"/>
          <w:lang w:val="es-MX"/>
        </w:rPr>
        <w:t>comrelp@upb.edu.co</w:t>
      </w:r>
    </w:hyperlink>
    <w:r w:rsidR="00C50800">
      <w:rPr>
        <w:rFonts w:ascii="Arial Narrow" w:hAnsi="Arial Narrow"/>
        <w:sz w:val="16"/>
        <w:szCs w:val="16"/>
        <w:lang w:val="es-MX"/>
      </w:rPr>
      <w:t xml:space="preserve"> </w:t>
    </w:r>
  </w:p>
  <w:p w14:paraId="7B935D22" w14:textId="77777777" w:rsidR="00285B94" w:rsidRDefault="00C50800" w:rsidP="00285B94">
    <w:pPr>
      <w:spacing w:after="0" w:line="240" w:lineRule="auto"/>
      <w:ind w:left="-1418" w:right="-799"/>
      <w:jc w:val="center"/>
      <w:rPr>
        <w:rFonts w:ascii="Arial Narrow" w:hAnsi="Arial Narrow"/>
        <w:sz w:val="16"/>
        <w:szCs w:val="16"/>
        <w:lang w:val="es-MX"/>
      </w:rPr>
    </w:pPr>
    <w:r>
      <w:rPr>
        <w:rFonts w:ascii="Arial Narrow" w:hAnsi="Arial Narrow"/>
        <w:sz w:val="16"/>
        <w:szCs w:val="16"/>
        <w:lang w:val="es-MX"/>
      </w:rPr>
      <w:t xml:space="preserve">SECCIONAL BUCARAMANGA Autopista Piedecuesta Km 7 / Teléfono (057) (7) 6796220 / Fax: (057) (7) 6796221 / E-mail: </w:t>
    </w:r>
    <w:hyperlink r:id="rId3" w:history="1">
      <w:r w:rsidR="00091420" w:rsidRPr="00DD4306">
        <w:rPr>
          <w:rStyle w:val="Hipervnculo"/>
          <w:rFonts w:ascii="Arial Narrow" w:hAnsi="Arial Narrow"/>
          <w:sz w:val="16"/>
          <w:szCs w:val="16"/>
          <w:lang w:val="es-MX"/>
        </w:rPr>
        <w:t>info@upb.edu.co</w:t>
      </w:r>
    </w:hyperlink>
    <w:r>
      <w:rPr>
        <w:rFonts w:ascii="Arial Narrow" w:hAnsi="Arial Narrow"/>
        <w:sz w:val="16"/>
        <w:szCs w:val="16"/>
        <w:lang w:val="es-MX"/>
      </w:rPr>
      <w:t xml:space="preserve"> </w:t>
    </w:r>
  </w:p>
  <w:p w14:paraId="5F68E97F" w14:textId="77777777" w:rsidR="00285B94" w:rsidRDefault="00C50800" w:rsidP="00285B94">
    <w:pPr>
      <w:spacing w:after="0" w:line="240" w:lineRule="auto"/>
      <w:ind w:left="-1418" w:right="-799"/>
      <w:jc w:val="center"/>
      <w:rPr>
        <w:rFonts w:ascii="Arial Narrow" w:hAnsi="Arial Narrow"/>
        <w:sz w:val="16"/>
        <w:szCs w:val="16"/>
        <w:lang w:val="es-MX"/>
      </w:rPr>
    </w:pPr>
    <w:r>
      <w:rPr>
        <w:rFonts w:ascii="Arial Narrow" w:hAnsi="Arial Narrow"/>
        <w:sz w:val="16"/>
        <w:szCs w:val="16"/>
        <w:lang w:val="es-MX"/>
      </w:rPr>
      <w:t xml:space="preserve">SECCIONAL MONTERÍA Km. </w:t>
    </w:r>
    <w:r>
      <w:rPr>
        <w:rFonts w:ascii="Arial Narrow" w:hAnsi="Arial Narrow"/>
        <w:sz w:val="16"/>
        <w:szCs w:val="16"/>
        <w:lang w:val="es-MX"/>
      </w:rPr>
      <w:t xml:space="preserve">8 Cereté / Teléfono: (057) (4) 7860146 / Fax: (057) (4) 7860912 / E-mail: </w:t>
    </w:r>
    <w:hyperlink r:id="rId4" w:history="1">
      <w:r w:rsidRPr="002141AC">
        <w:rPr>
          <w:rStyle w:val="Hipervnculo"/>
          <w:rFonts w:ascii="Arial Narrow" w:hAnsi="Arial Narrow"/>
          <w:sz w:val="16"/>
          <w:szCs w:val="16"/>
          <w:lang w:val="es-MX"/>
        </w:rPr>
        <w:t>crelinter@upbmonteria.edu.co</w:t>
      </w:r>
    </w:hyperlink>
    <w:r>
      <w:rPr>
        <w:rFonts w:ascii="Arial Narrow" w:hAnsi="Arial Narrow"/>
        <w:sz w:val="16"/>
        <w:szCs w:val="16"/>
        <w:lang w:val="es-MX"/>
      </w:rPr>
      <w:t xml:space="preserve"> </w:t>
    </w:r>
  </w:p>
  <w:p w14:paraId="56D288A0" w14:textId="77777777" w:rsidR="00285B94" w:rsidRDefault="00C50800" w:rsidP="00285B94">
    <w:pPr>
      <w:spacing w:after="0" w:line="240" w:lineRule="auto"/>
      <w:ind w:left="-1418" w:right="-799"/>
      <w:jc w:val="center"/>
      <w:rPr>
        <w:rFonts w:ascii="Arial Narrow" w:hAnsi="Arial Narrow"/>
        <w:sz w:val="16"/>
        <w:szCs w:val="16"/>
        <w:lang w:val="es-MX"/>
      </w:rPr>
    </w:pPr>
    <w:r>
      <w:rPr>
        <w:rFonts w:ascii="Arial Narrow" w:hAnsi="Arial Narrow"/>
        <w:sz w:val="16"/>
        <w:szCs w:val="16"/>
        <w:lang w:val="es-MX"/>
      </w:rPr>
      <w:t xml:space="preserve">SECCIONAL PALMIRA Seminario Cristo Sacerdote, Km. 1 – Vía Tienda Nueva / Teléfono: (057) (2) 2702545 / Fax: (057) (2) 2723121 / E-mail: </w:t>
    </w:r>
    <w:hyperlink r:id="rId5" w:history="1">
      <w:r w:rsidRPr="002141AC">
        <w:rPr>
          <w:rStyle w:val="Hipervnculo"/>
          <w:rFonts w:ascii="Arial Narrow" w:hAnsi="Arial Narrow"/>
          <w:sz w:val="16"/>
          <w:szCs w:val="16"/>
          <w:lang w:val="es-MX"/>
        </w:rPr>
        <w:t>upbpalmira@upb.edu.co</w:t>
      </w:r>
    </w:hyperlink>
  </w:p>
  <w:p w14:paraId="65D033A5" w14:textId="77777777" w:rsidR="00285B94" w:rsidRPr="00275BD4" w:rsidRDefault="00585570" w:rsidP="00285B94">
    <w:pPr>
      <w:spacing w:after="0" w:line="240" w:lineRule="auto"/>
      <w:ind w:left="-1418" w:right="-799"/>
      <w:jc w:val="center"/>
      <w:rPr>
        <w:rFonts w:ascii="Arial Narrow" w:hAnsi="Arial Narrow"/>
        <w:sz w:val="16"/>
        <w:szCs w:val="16"/>
        <w:lang w:val="es-MX"/>
      </w:rPr>
    </w:pPr>
    <w:hyperlink r:id="rId6" w:history="1">
      <w:r w:rsidR="00C50800" w:rsidRPr="002141AC">
        <w:rPr>
          <w:rStyle w:val="Hipervnculo"/>
          <w:rFonts w:ascii="Arial Narrow" w:hAnsi="Arial Narrow"/>
          <w:sz w:val="16"/>
          <w:szCs w:val="16"/>
          <w:lang w:val="es-MX"/>
        </w:rPr>
        <w:t>www.upb.edu.co</w:t>
      </w:r>
    </w:hyperlink>
    <w:r w:rsidR="00C50800">
      <w:rPr>
        <w:rFonts w:ascii="Arial Narrow" w:hAnsi="Arial Narrow"/>
        <w:sz w:val="16"/>
        <w:szCs w:val="16"/>
        <w:lang w:val="es-MX"/>
      </w:rPr>
      <w:t xml:space="preserve"> / Colombia / Suramérica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72F3A3" w14:textId="77777777" w:rsidR="00585570" w:rsidRDefault="00585570">
      <w:pPr>
        <w:spacing w:after="0" w:line="240" w:lineRule="auto"/>
      </w:pPr>
      <w:r>
        <w:separator/>
      </w:r>
    </w:p>
  </w:footnote>
  <w:footnote w:type="continuationSeparator" w:id="0">
    <w:p w14:paraId="668EA0F1" w14:textId="77777777" w:rsidR="00585570" w:rsidRDefault="005855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A61D5" w14:textId="77777777" w:rsidR="00285B94" w:rsidRDefault="008C3FCC" w:rsidP="00285B94">
    <w:pPr>
      <w:pStyle w:val="Encabezado"/>
      <w:ind w:left="-1418"/>
    </w:pPr>
    <w:r>
      <w:rPr>
        <w:noProof/>
        <w:lang w:val="es-CO" w:eastAsia="es-CO"/>
      </w:rPr>
      <w:drawing>
        <wp:inline distT="0" distB="0" distL="0" distR="0" wp14:anchorId="14959912" wp14:editId="4A1E0222">
          <wp:extent cx="1767001" cy="720000"/>
          <wp:effectExtent l="0" t="0" r="508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UPB-GENERA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7001" cy="72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14371"/>
    <w:multiLevelType w:val="hybridMultilevel"/>
    <w:tmpl w:val="1BB8B7E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6339A0"/>
    <w:multiLevelType w:val="hybridMultilevel"/>
    <w:tmpl w:val="C1AA444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0A1D83"/>
    <w:multiLevelType w:val="hybridMultilevel"/>
    <w:tmpl w:val="D3D0572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4D723D"/>
    <w:multiLevelType w:val="hybridMultilevel"/>
    <w:tmpl w:val="70EEBDB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500553">
    <w:abstractNumId w:val="2"/>
  </w:num>
  <w:num w:numId="2" w16cid:durableId="787625752">
    <w:abstractNumId w:val="1"/>
  </w:num>
  <w:num w:numId="3" w16cid:durableId="609244937">
    <w:abstractNumId w:val="0"/>
  </w:num>
  <w:num w:numId="4" w16cid:durableId="17851516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CO" w:vendorID="64" w:dllVersion="6" w:nlCheck="1" w:checkStyle="0"/>
  <w:proofState w:spelling="clean" w:grammar="clean"/>
  <w:attachedTemplate r:id="rId1"/>
  <w:documentProtection w:edit="forms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2FE4"/>
    <w:rsid w:val="000629B1"/>
    <w:rsid w:val="00091420"/>
    <w:rsid w:val="000A0F98"/>
    <w:rsid w:val="000B5844"/>
    <w:rsid w:val="000C5E1B"/>
    <w:rsid w:val="000C6174"/>
    <w:rsid w:val="000D5799"/>
    <w:rsid w:val="00127AEE"/>
    <w:rsid w:val="001532D9"/>
    <w:rsid w:val="001C13BF"/>
    <w:rsid w:val="001C4248"/>
    <w:rsid w:val="00216F59"/>
    <w:rsid w:val="00226A09"/>
    <w:rsid w:val="002327E2"/>
    <w:rsid w:val="00246538"/>
    <w:rsid w:val="00247694"/>
    <w:rsid w:val="00253BB1"/>
    <w:rsid w:val="002564A6"/>
    <w:rsid w:val="00283E82"/>
    <w:rsid w:val="00285B94"/>
    <w:rsid w:val="002A39B2"/>
    <w:rsid w:val="002A55AD"/>
    <w:rsid w:val="002E5D95"/>
    <w:rsid w:val="002F142F"/>
    <w:rsid w:val="00305723"/>
    <w:rsid w:val="00314613"/>
    <w:rsid w:val="00321DFD"/>
    <w:rsid w:val="00343506"/>
    <w:rsid w:val="0035069F"/>
    <w:rsid w:val="0035539A"/>
    <w:rsid w:val="0036137F"/>
    <w:rsid w:val="00377AEB"/>
    <w:rsid w:val="00396878"/>
    <w:rsid w:val="003D2D07"/>
    <w:rsid w:val="004138BD"/>
    <w:rsid w:val="0044658B"/>
    <w:rsid w:val="0045219F"/>
    <w:rsid w:val="004540FF"/>
    <w:rsid w:val="004642BA"/>
    <w:rsid w:val="00471E14"/>
    <w:rsid w:val="0048148C"/>
    <w:rsid w:val="004D4191"/>
    <w:rsid w:val="004E5DBF"/>
    <w:rsid w:val="004F452B"/>
    <w:rsid w:val="004F7EFC"/>
    <w:rsid w:val="00501A8A"/>
    <w:rsid w:val="00541BC9"/>
    <w:rsid w:val="00554056"/>
    <w:rsid w:val="00567E77"/>
    <w:rsid w:val="0057039E"/>
    <w:rsid w:val="00582F28"/>
    <w:rsid w:val="00585570"/>
    <w:rsid w:val="00585CFB"/>
    <w:rsid w:val="00592FDF"/>
    <w:rsid w:val="00594390"/>
    <w:rsid w:val="00594890"/>
    <w:rsid w:val="005F59E3"/>
    <w:rsid w:val="00693C8D"/>
    <w:rsid w:val="006B08CE"/>
    <w:rsid w:val="006C0125"/>
    <w:rsid w:val="006D76B3"/>
    <w:rsid w:val="006E140C"/>
    <w:rsid w:val="006F5FE6"/>
    <w:rsid w:val="00740E8B"/>
    <w:rsid w:val="0078094E"/>
    <w:rsid w:val="007A7DED"/>
    <w:rsid w:val="007C7A42"/>
    <w:rsid w:val="008016A7"/>
    <w:rsid w:val="008316D8"/>
    <w:rsid w:val="00840968"/>
    <w:rsid w:val="00874BF5"/>
    <w:rsid w:val="00884214"/>
    <w:rsid w:val="008941D8"/>
    <w:rsid w:val="008C29ED"/>
    <w:rsid w:val="008C3FCC"/>
    <w:rsid w:val="008C5DE9"/>
    <w:rsid w:val="008F0F8E"/>
    <w:rsid w:val="008F69CE"/>
    <w:rsid w:val="00904404"/>
    <w:rsid w:val="00926824"/>
    <w:rsid w:val="00965295"/>
    <w:rsid w:val="009701DB"/>
    <w:rsid w:val="00972F2D"/>
    <w:rsid w:val="00977568"/>
    <w:rsid w:val="00984490"/>
    <w:rsid w:val="009953EA"/>
    <w:rsid w:val="009B232C"/>
    <w:rsid w:val="009C2134"/>
    <w:rsid w:val="009C6481"/>
    <w:rsid w:val="009F47C9"/>
    <w:rsid w:val="009F5183"/>
    <w:rsid w:val="00A070E7"/>
    <w:rsid w:val="00A369CA"/>
    <w:rsid w:val="00AF05C7"/>
    <w:rsid w:val="00B114E0"/>
    <w:rsid w:val="00B24753"/>
    <w:rsid w:val="00B51342"/>
    <w:rsid w:val="00B52511"/>
    <w:rsid w:val="00B66E3F"/>
    <w:rsid w:val="00B81F61"/>
    <w:rsid w:val="00B964B7"/>
    <w:rsid w:val="00BD65DA"/>
    <w:rsid w:val="00BE137E"/>
    <w:rsid w:val="00C12691"/>
    <w:rsid w:val="00C21C48"/>
    <w:rsid w:val="00C42AA8"/>
    <w:rsid w:val="00C50800"/>
    <w:rsid w:val="00C9709D"/>
    <w:rsid w:val="00CA1F49"/>
    <w:rsid w:val="00CC200E"/>
    <w:rsid w:val="00CC2E04"/>
    <w:rsid w:val="00CC3A38"/>
    <w:rsid w:val="00CC4370"/>
    <w:rsid w:val="00D06CAF"/>
    <w:rsid w:val="00D5333B"/>
    <w:rsid w:val="00DE0652"/>
    <w:rsid w:val="00DE5823"/>
    <w:rsid w:val="00DF1FC5"/>
    <w:rsid w:val="00DF1FCE"/>
    <w:rsid w:val="00E12FE4"/>
    <w:rsid w:val="00E5770A"/>
    <w:rsid w:val="00E64744"/>
    <w:rsid w:val="00E805BC"/>
    <w:rsid w:val="00E80D2A"/>
    <w:rsid w:val="00E81E2A"/>
    <w:rsid w:val="00E96B0E"/>
    <w:rsid w:val="00EA43A9"/>
    <w:rsid w:val="00EA4B2C"/>
    <w:rsid w:val="00EB2D6D"/>
    <w:rsid w:val="00EB4230"/>
    <w:rsid w:val="00EB6C3C"/>
    <w:rsid w:val="00EB70AF"/>
    <w:rsid w:val="00EC55E4"/>
    <w:rsid w:val="00EE698F"/>
    <w:rsid w:val="00F73488"/>
    <w:rsid w:val="00FD3F85"/>
    <w:rsid w:val="00FD6ACB"/>
    <w:rsid w:val="00FF4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FCC517"/>
  <w15:docId w15:val="{5F274AAA-543D-4482-8F28-8EB231F07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016A7"/>
    <w:pPr>
      <w:tabs>
        <w:tab w:val="center" w:pos="4252"/>
        <w:tab w:val="right" w:pos="8504"/>
      </w:tabs>
      <w:spacing w:after="0" w:line="240" w:lineRule="auto"/>
    </w:pPr>
    <w:rPr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8016A7"/>
    <w:rPr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8016A7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016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16A7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97756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77568"/>
  </w:style>
  <w:style w:type="paragraph" w:styleId="Prrafodelista">
    <w:name w:val="List Paragraph"/>
    <w:basedOn w:val="Normal"/>
    <w:uiPriority w:val="34"/>
    <w:qFormat/>
    <w:rsid w:val="002327E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85CFB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9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2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teams.microsoft.com/l/meetup-join/19%3ameeting_MDcyOWQ5OGMtMmViMC00YzdmLTkyMzktY2I0YjNkNzIxNjY5%40thread.v2/0?context=%7b%22Tid%22%3a%22618bab0f-20a4-4de3-a10c-e20cee96bb35%22%2c%22Oid%22%3a%2270230023-7de7-4f08-a7c0-6491bd694dca%22%7d" TargetMode="External"/><Relationship Id="rId18" Type="http://schemas.openxmlformats.org/officeDocument/2006/relationships/hyperlink" Target="https://teams.microsoft.com/l/meetup-join/19:meeting_ODE1OWVmYzgtN2JkMi00MDljLTkyYjMtMTRlMmMwY2Q0MjNi@thread.v2/0?context=%7b%22Tid%22:%22618bab0f-20a4-4de3-a10c-e20cee96bb35%22,%22Oid%22:%2270230023-7de7-4f08-a7c0-6491bd694dca%22%7d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teams.microsoft.com/l/meetup-join/19%3ameeting_MDcyOWQ5OGMtMmViMC00YzdmLTkyMzktY2I0YjNkNzIxNjY5%40thread.v2/0?context=%7b%22Tid%22%3a%22618bab0f-20a4-4de3-a10c-e20cee96bb35%22%2c%22Oid%22%3a%2270230023-7de7-4f08-a7c0-6491bd694dca%22%7d" TargetMode="External"/><Relationship Id="rId17" Type="http://schemas.openxmlformats.org/officeDocument/2006/relationships/hyperlink" Target="https://teams.microsoft.com/l/meetup-join/19%3ameeting_ZmZkODk3NWMtZDBhZi00YWFmLWE2YTYtYTJhOTgxMzFkNWIy%40thread.v2/0?context=%7b%22Tid%22%3a%22618bab0f-20a4-4de3-a10c-e20cee96bb35%22%2c%22Oid%22%3a%2270230023-7de7-4f08-a7c0-6491bd694dca%22%7d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teams.microsoft.com/l/meetup-join/19%3ameeting_NmU0ZmZiNjYtMzk5MS00OGJlLTg3ODUtOGUzMzc0NzkzZTc5%40thread.v2/0?context=%7b%22Tid%22%3a%22618bab0f-20a4-4de3-a10c-e20cee96bb35%22%2c%22Oid%22%3a%22d637084a-ac1f-4484-85ca-f005ca3cbe81%22%7d" TargetMode="External"/><Relationship Id="rId20" Type="http://schemas.openxmlformats.org/officeDocument/2006/relationships/image" Target="media/image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eams.microsoft.com/l/meetup-join/19%3ameeting_MTc4ZTcwMDItOWNlNi00ZTI0LThmODYtY2MzNjQ2MjQ0ZjBi%40thread.v2/0?context=%7b%22Tid%22%3a%22618bab0f-20a4-4de3-a10c-e20cee96bb35%22%2c%22Oid%22%3a%2270230023-7de7-4f08-a7c0-6491bd694dca%22%7d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teams.microsoft.com/l/meetup-join/19:meeting_YTI3NDhiNzEtZTdkYy00NzNhLWJmMGUtYzQyYTAzYjdjZDA1@thread.v2/0?context=%7b%22Tid%22:%22618bab0f-20a4-4de3-a10c-e20cee96bb35%22,%22Oid%22:%2270230023-7de7-4f08-a7c0-6491bd694dca%22%7d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teams.microsoft.com/l/meetup-join/19%3ameeting_YzE1M2E2MmEtYzBlOC00YjAzLTk0MzgtN2ZkOGIxNjlmZmNj%40thread.v2/0?context=%7b%22Tid%22%3a%22618bab0f-20a4-4de3-a10c-e20cee96bb35%22%2c%22Oid%22%3a%2270230023-7de7-4f08-a7c0-6491bd694dca%22%7d" TargetMode="External"/><Relationship Id="rId19" Type="http://schemas.openxmlformats.org/officeDocument/2006/relationships/hyperlink" Target="https://forms.office.com/Pages/ResponsePage.aspx?id=D6uLYaQg402hDOIM7pa7NSMAI3DnfQhPp8Bkkb1pTcpUMlVEVk9GVU5ZSlhTUlJSRjFUOVlMQjVINS4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MWRhYjQyN2EtN2RhOS00ZDJjLWI0NjUtOGFhYTc4MTg5NTg3%40thread.v2/0?context=%7b%22Tid%22%3a%22618bab0f-20a4-4de3-a10c-e20cee96bb35%22%2c%22Oid%22%3a%2270230023-7de7-4f08-a7c0-6491bd694dca%22%7d" TargetMode="External"/><Relationship Id="rId14" Type="http://schemas.openxmlformats.org/officeDocument/2006/relationships/hyperlink" Target="https://teams.microsoft.com/l/meetup-join/19%3ameeting_ZWQwNDJmNWEtNWVkMS00MDdhLWE1YTQtYmE0ZDI4NDkwYjE1%40thread.v2/0?context=%7b%22Tid%22%3a%22618bab0f-20a4-4de3-a10c-e20cee96bb35%22%2c%22Oid%22%3a%2270230023-7de7-4f08-a7c0-6491bd694dca%22%7d" TargetMode="External"/><Relationship Id="rId22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upb.edu.co" TargetMode="External"/><Relationship Id="rId2" Type="http://schemas.openxmlformats.org/officeDocument/2006/relationships/hyperlink" Target="mailto:comrelp@upb.edu.co" TargetMode="External"/><Relationship Id="rId1" Type="http://schemas.openxmlformats.org/officeDocument/2006/relationships/image" Target="media/image4.png"/><Relationship Id="rId6" Type="http://schemas.openxmlformats.org/officeDocument/2006/relationships/hyperlink" Target="http://www.upb.edu.co" TargetMode="External"/><Relationship Id="rId5" Type="http://schemas.openxmlformats.org/officeDocument/2006/relationships/hyperlink" Target="mailto:upbpalmira@upb.edu.co" TargetMode="External"/><Relationship Id="rId4" Type="http://schemas.openxmlformats.org/officeDocument/2006/relationships/hyperlink" Target="mailto:crelinter@upbmonteria.edu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rika.gutierrez\Downloads\memorando%20con%20membrete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B10B6D-51EA-403D-BF48-1C0FAD98D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C:\Users\erika.gutierrez\Downloads\memorando con membrete (2).dotx</Template>
  <TotalTime>0</TotalTime>
  <Pages>4</Pages>
  <Words>990</Words>
  <Characters>5445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MILENA GUTIERREZ MORENO</dc:creator>
  <cp:keywords/>
  <dc:description/>
  <cp:lastModifiedBy>Pablo Andres Mendez Merchan</cp:lastModifiedBy>
  <cp:revision>3</cp:revision>
  <cp:lastPrinted>2018-12-13T14:58:00Z</cp:lastPrinted>
  <dcterms:created xsi:type="dcterms:W3CDTF">2022-04-05T21:23:00Z</dcterms:created>
  <dcterms:modified xsi:type="dcterms:W3CDTF">2022-04-08T16:52:00Z</dcterms:modified>
</cp:coreProperties>
</file>